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FB29F" w14:textId="77777777" w:rsidR="006D5A01" w:rsidRPr="0039266B" w:rsidRDefault="006D5A01" w:rsidP="006D5A01">
      <w:pPr>
        <w:jc w:val="center"/>
        <w:rPr>
          <w:b/>
          <w:bCs/>
          <w:sz w:val="32"/>
          <w:szCs w:val="32"/>
          <w:u w:val="single"/>
        </w:rPr>
      </w:pPr>
      <w:r w:rsidRPr="0039266B">
        <w:rPr>
          <w:b/>
          <w:bCs/>
          <w:u w:val="single"/>
        </w:rPr>
        <w:t>Frequently Asked Questions When Buying or Leasing in Lauderdale West</w:t>
      </w:r>
    </w:p>
    <w:p w14:paraId="63E47439" w14:textId="77777777" w:rsidR="006D5A01" w:rsidRPr="00D6142A" w:rsidRDefault="006D5A01" w:rsidP="006D5A01">
      <w:r w:rsidRPr="00D6142A">
        <w:rPr>
          <w:b/>
          <w:bCs/>
        </w:rPr>
        <w:t>Office Hours</w:t>
      </w:r>
    </w:p>
    <w:p w14:paraId="4E4B8F4A" w14:textId="77777777" w:rsidR="006D5A01" w:rsidRPr="00D6142A" w:rsidRDefault="006D5A01" w:rsidP="006D5A01">
      <w:pPr>
        <w:numPr>
          <w:ilvl w:val="0"/>
          <w:numId w:val="1"/>
        </w:numPr>
      </w:pPr>
      <w:r w:rsidRPr="00D6142A">
        <w:t xml:space="preserve">Monday–Friday: </w:t>
      </w:r>
      <w:r w:rsidRPr="00D6142A">
        <w:rPr>
          <w:b/>
          <w:bCs/>
        </w:rPr>
        <w:t>9:00 AM – 12:00 PM</w:t>
      </w:r>
    </w:p>
    <w:p w14:paraId="43C4E8E4" w14:textId="77777777" w:rsidR="006D5A01" w:rsidRPr="00D6142A" w:rsidRDefault="006D5A01" w:rsidP="006D5A01">
      <w:pPr>
        <w:pStyle w:val="ListParagraph"/>
        <w:numPr>
          <w:ilvl w:val="0"/>
          <w:numId w:val="1"/>
        </w:numPr>
      </w:pPr>
      <w:r w:rsidRPr="00D6142A">
        <w:t>Appointments required</w:t>
      </w:r>
      <w:r>
        <w:t xml:space="preserve"> - 954-473-</w:t>
      </w:r>
      <w:proofErr w:type="gramStart"/>
      <w:r>
        <w:t>8219  Ext.</w:t>
      </w:r>
      <w:proofErr w:type="gramEnd"/>
      <w:r>
        <w:t xml:space="preserve"> 118</w:t>
      </w:r>
    </w:p>
    <w:p w14:paraId="742758F4" w14:textId="77777777" w:rsidR="006D5A01" w:rsidRPr="00D6142A" w:rsidRDefault="006D5A01" w:rsidP="006D5A01">
      <w:r>
        <w:pict w14:anchorId="15803AFE">
          <v:rect id="_x0000_i1025" style="width:0;height:1.5pt" o:hralign="center" o:hrstd="t" o:hr="t" fillcolor="#a0a0a0" stroked="f"/>
        </w:pict>
      </w:r>
    </w:p>
    <w:p w14:paraId="248C7896" w14:textId="77777777" w:rsidR="006D5A01" w:rsidRPr="00D6142A" w:rsidRDefault="006D5A01" w:rsidP="006D5A01">
      <w:pPr>
        <w:rPr>
          <w:b/>
          <w:bCs/>
          <w:sz w:val="28"/>
          <w:szCs w:val="28"/>
        </w:rPr>
      </w:pPr>
      <w:r w:rsidRPr="00D6142A">
        <w:rPr>
          <w:b/>
          <w:bCs/>
          <w:sz w:val="28"/>
          <w:szCs w:val="28"/>
        </w:rPr>
        <w:t>Sales &amp; Ownership Requirements</w:t>
      </w:r>
    </w:p>
    <w:p w14:paraId="3BFAD45B" w14:textId="77777777" w:rsidR="006D5A01" w:rsidRPr="00D6142A" w:rsidRDefault="006D5A01" w:rsidP="006D5A01">
      <w:pPr>
        <w:rPr>
          <w:b/>
          <w:bCs/>
        </w:rPr>
      </w:pPr>
      <w:r w:rsidRPr="00D6142A">
        <w:rPr>
          <w:b/>
          <w:bCs/>
        </w:rPr>
        <w:t>Financing</w:t>
      </w:r>
    </w:p>
    <w:p w14:paraId="20B173F0" w14:textId="77777777" w:rsidR="006D5A01" w:rsidRPr="00D6142A" w:rsidRDefault="006D5A01" w:rsidP="006D5A01">
      <w:pPr>
        <w:numPr>
          <w:ilvl w:val="0"/>
          <w:numId w:val="2"/>
        </w:numPr>
      </w:pPr>
      <w:r w:rsidRPr="00D6142A">
        <w:t xml:space="preserve">Minimum down payment: </w:t>
      </w:r>
      <w:r w:rsidRPr="00D6142A">
        <w:rPr>
          <w:b/>
          <w:bCs/>
        </w:rPr>
        <w:t>20%</w:t>
      </w:r>
    </w:p>
    <w:p w14:paraId="52B97F99" w14:textId="77777777" w:rsidR="006D5A01" w:rsidRPr="00D6142A" w:rsidRDefault="006D5A01" w:rsidP="006D5A01">
      <w:pPr>
        <w:numPr>
          <w:ilvl w:val="0"/>
          <w:numId w:val="2"/>
        </w:numPr>
      </w:pPr>
      <w:r w:rsidRPr="00D6142A">
        <w:t xml:space="preserve">Maximum financing: </w:t>
      </w:r>
      <w:r w:rsidRPr="00D6142A">
        <w:rPr>
          <w:b/>
          <w:bCs/>
        </w:rPr>
        <w:t>80%</w:t>
      </w:r>
    </w:p>
    <w:p w14:paraId="31610060" w14:textId="77777777" w:rsidR="006D5A01" w:rsidRDefault="006D5A01" w:rsidP="006D5A01">
      <w:pPr>
        <w:numPr>
          <w:ilvl w:val="0"/>
          <w:numId w:val="2"/>
        </w:numPr>
      </w:pPr>
      <w:r w:rsidRPr="00D6142A">
        <w:t>The purchase contract must state the dollar amounts for the down payment and financing.</w:t>
      </w:r>
    </w:p>
    <w:p w14:paraId="71583D03" w14:textId="77777777" w:rsidR="006D5A01" w:rsidRPr="00D6142A" w:rsidRDefault="006D5A01" w:rsidP="006D5A01">
      <w:pPr>
        <w:numPr>
          <w:ilvl w:val="0"/>
          <w:numId w:val="2"/>
        </w:numPr>
      </w:pPr>
      <w:r>
        <w:t>Lender must complete the Refinance/Mortgage Financing Affidavit</w:t>
      </w:r>
    </w:p>
    <w:p w14:paraId="612989A2" w14:textId="77777777" w:rsidR="006D5A01" w:rsidRPr="00D6142A" w:rsidRDefault="006D5A01" w:rsidP="006D5A01">
      <w:pPr>
        <w:rPr>
          <w:b/>
          <w:bCs/>
        </w:rPr>
      </w:pPr>
      <w:r w:rsidRPr="00D6142A">
        <w:rPr>
          <w:b/>
          <w:bCs/>
        </w:rPr>
        <w:t>Credit Score Requirements</w:t>
      </w:r>
    </w:p>
    <w:p w14:paraId="1191FB46" w14:textId="77777777" w:rsidR="006D5A01" w:rsidRPr="00D6142A" w:rsidRDefault="006D5A01" w:rsidP="006D5A01">
      <w:pPr>
        <w:pStyle w:val="ListParagraph"/>
        <w:numPr>
          <w:ilvl w:val="0"/>
          <w:numId w:val="3"/>
        </w:numPr>
        <w:rPr>
          <w:b/>
          <w:bCs/>
        </w:rPr>
      </w:pPr>
      <w:r w:rsidRPr="00D6142A">
        <w:rPr>
          <w:b/>
          <w:bCs/>
        </w:rPr>
        <w:t xml:space="preserve">720 or higher: Meets the Association's credit requirement. No </w:t>
      </w:r>
      <w:proofErr w:type="gramStart"/>
      <w:r w:rsidRPr="00D6142A">
        <w:rPr>
          <w:b/>
          <w:bCs/>
        </w:rPr>
        <w:t>maintenance escrow</w:t>
      </w:r>
      <w:proofErr w:type="gramEnd"/>
      <w:r w:rsidRPr="00D6142A">
        <w:rPr>
          <w:b/>
          <w:bCs/>
        </w:rPr>
        <w:t xml:space="preserve"> is required. </w:t>
      </w:r>
    </w:p>
    <w:p w14:paraId="286163BB" w14:textId="77777777" w:rsidR="006D5A01" w:rsidRDefault="006D5A01" w:rsidP="006D5A01">
      <w:pPr>
        <w:pStyle w:val="ListParagraph"/>
        <w:numPr>
          <w:ilvl w:val="0"/>
          <w:numId w:val="3"/>
        </w:numPr>
        <w:rPr>
          <w:b/>
          <w:bCs/>
        </w:rPr>
      </w:pPr>
      <w:r w:rsidRPr="00D6142A">
        <w:rPr>
          <w:b/>
          <w:bCs/>
        </w:rPr>
        <w:t>700–719: Requires one year of maintenance fees to be held in an interest-free escrow account for two years.</w:t>
      </w:r>
    </w:p>
    <w:p w14:paraId="3B3BB25C" w14:textId="77777777" w:rsidR="006D5A01" w:rsidRPr="00D6142A" w:rsidRDefault="006D5A01" w:rsidP="006D5A01">
      <w:pPr>
        <w:ind w:left="360"/>
        <w:rPr>
          <w:b/>
          <w:bCs/>
        </w:rPr>
      </w:pPr>
      <w:r w:rsidRPr="00D6142A">
        <w:rPr>
          <w:b/>
          <w:bCs/>
        </w:rPr>
        <w:t>Ownership Requirements</w:t>
      </w:r>
    </w:p>
    <w:p w14:paraId="7C363A73" w14:textId="77777777" w:rsidR="006D5A01" w:rsidRPr="00D6142A" w:rsidRDefault="006D5A01" w:rsidP="006D5A01">
      <w:pPr>
        <w:numPr>
          <w:ilvl w:val="0"/>
          <w:numId w:val="3"/>
        </w:numPr>
      </w:pPr>
      <w:r w:rsidRPr="00D6142A">
        <w:rPr>
          <w:b/>
          <w:bCs/>
        </w:rPr>
        <w:t>Single-family homes:</w:t>
      </w:r>
      <w:r w:rsidRPr="00D6142A">
        <w:t xml:space="preserve"> Must be owned for </w:t>
      </w:r>
      <w:r w:rsidRPr="00D6142A">
        <w:rPr>
          <w:b/>
          <w:bCs/>
        </w:rPr>
        <w:t>one year</w:t>
      </w:r>
      <w:r w:rsidRPr="00D6142A">
        <w:t xml:space="preserve"> before they may be sold or leased.</w:t>
      </w:r>
    </w:p>
    <w:p w14:paraId="476D5579" w14:textId="77777777" w:rsidR="006D5A01" w:rsidRPr="00D6142A" w:rsidRDefault="006D5A01" w:rsidP="006D5A01">
      <w:pPr>
        <w:numPr>
          <w:ilvl w:val="0"/>
          <w:numId w:val="3"/>
        </w:numPr>
      </w:pPr>
      <w:r w:rsidRPr="00D6142A">
        <w:rPr>
          <w:b/>
          <w:bCs/>
        </w:rPr>
        <w:t>Condos/Plexes:</w:t>
      </w:r>
      <w:r w:rsidRPr="00D6142A">
        <w:t xml:space="preserve"> Must be owned for </w:t>
      </w:r>
      <w:r w:rsidRPr="00D6142A">
        <w:rPr>
          <w:b/>
          <w:bCs/>
        </w:rPr>
        <w:t>one year</w:t>
      </w:r>
      <w:r w:rsidRPr="00D6142A">
        <w:t xml:space="preserve"> before they may be sold or leased.</w:t>
      </w:r>
    </w:p>
    <w:p w14:paraId="4874DAFF" w14:textId="77777777" w:rsidR="006D5A01" w:rsidRPr="00D6142A" w:rsidRDefault="006D5A01" w:rsidP="006D5A01">
      <w:r>
        <w:pict w14:anchorId="7363E99A">
          <v:rect id="_x0000_i1026" style="width:0;height:1.5pt" o:hralign="center" o:hrstd="t" o:hr="t" fillcolor="#a0a0a0" stroked="f"/>
        </w:pict>
      </w:r>
    </w:p>
    <w:p w14:paraId="460252E3" w14:textId="77777777" w:rsidR="006D5A01" w:rsidRPr="00D6142A" w:rsidRDefault="006D5A01" w:rsidP="006D5A01">
      <w:pPr>
        <w:rPr>
          <w:b/>
          <w:bCs/>
          <w:sz w:val="28"/>
          <w:szCs w:val="28"/>
        </w:rPr>
      </w:pPr>
      <w:r w:rsidRPr="00D6142A">
        <w:rPr>
          <w:b/>
          <w:bCs/>
          <w:sz w:val="28"/>
          <w:szCs w:val="28"/>
        </w:rPr>
        <w:t>Applications</w:t>
      </w:r>
    </w:p>
    <w:p w14:paraId="623297AB" w14:textId="77777777" w:rsidR="006D5A01" w:rsidRPr="00D6142A" w:rsidRDefault="006D5A01" w:rsidP="006D5A01">
      <w:pPr>
        <w:rPr>
          <w:b/>
          <w:bCs/>
        </w:rPr>
      </w:pPr>
      <w:r w:rsidRPr="00D6142A">
        <w:rPr>
          <w:b/>
          <w:bCs/>
        </w:rPr>
        <w:t>Application Fees</w:t>
      </w:r>
    </w:p>
    <w:p w14:paraId="49F166B8" w14:textId="77777777" w:rsidR="006D5A01" w:rsidRPr="00D6142A" w:rsidRDefault="006D5A01" w:rsidP="006D5A01">
      <w:pPr>
        <w:numPr>
          <w:ilvl w:val="0"/>
          <w:numId w:val="4"/>
        </w:numPr>
      </w:pPr>
      <w:r w:rsidRPr="00D6142A">
        <w:rPr>
          <w:b/>
          <w:bCs/>
        </w:rPr>
        <w:t>$100</w:t>
      </w:r>
      <w:r w:rsidRPr="00D6142A">
        <w:t xml:space="preserve"> for the first two applicants.</w:t>
      </w:r>
    </w:p>
    <w:p w14:paraId="4CFE7463" w14:textId="77777777" w:rsidR="006D5A01" w:rsidRPr="00D6142A" w:rsidRDefault="006D5A01" w:rsidP="006D5A01">
      <w:pPr>
        <w:numPr>
          <w:ilvl w:val="0"/>
          <w:numId w:val="4"/>
        </w:numPr>
      </w:pPr>
      <w:r w:rsidRPr="00D6142A">
        <w:rPr>
          <w:b/>
          <w:bCs/>
        </w:rPr>
        <w:t>$50</w:t>
      </w:r>
      <w:r w:rsidRPr="00D6142A">
        <w:t xml:space="preserve"> for each additional applicant.</w:t>
      </w:r>
    </w:p>
    <w:p w14:paraId="58C3E81C" w14:textId="77777777" w:rsidR="006D5A01" w:rsidRPr="00D6142A" w:rsidRDefault="006D5A01" w:rsidP="006D5A01">
      <w:pPr>
        <w:rPr>
          <w:b/>
          <w:bCs/>
        </w:rPr>
      </w:pPr>
      <w:r w:rsidRPr="00D6142A">
        <w:rPr>
          <w:b/>
          <w:bCs/>
        </w:rPr>
        <w:lastRenderedPageBreak/>
        <w:t>Inheritance Applications</w:t>
      </w:r>
    </w:p>
    <w:p w14:paraId="6EAC5475" w14:textId="77777777" w:rsidR="006D5A01" w:rsidRPr="00D6142A" w:rsidRDefault="006D5A01" w:rsidP="006D5A01">
      <w:r w:rsidRPr="00D6142A">
        <w:t>If you inherit a unit and intend to reside in the home, you must:</w:t>
      </w:r>
    </w:p>
    <w:p w14:paraId="643107FC" w14:textId="77777777" w:rsidR="006D5A01" w:rsidRPr="00D6142A" w:rsidRDefault="006D5A01" w:rsidP="006D5A01">
      <w:pPr>
        <w:numPr>
          <w:ilvl w:val="0"/>
          <w:numId w:val="5"/>
        </w:numPr>
      </w:pPr>
      <w:r w:rsidRPr="00D6142A">
        <w:t>Complete the full application package.</w:t>
      </w:r>
    </w:p>
    <w:p w14:paraId="480C3593" w14:textId="77777777" w:rsidR="006D5A01" w:rsidRPr="00D6142A" w:rsidRDefault="006D5A01" w:rsidP="006D5A01">
      <w:pPr>
        <w:numPr>
          <w:ilvl w:val="0"/>
          <w:numId w:val="5"/>
        </w:numPr>
      </w:pPr>
      <w:r w:rsidRPr="00D6142A">
        <w:t>Pay the applicable application fee.</w:t>
      </w:r>
    </w:p>
    <w:p w14:paraId="177018E1" w14:textId="77777777" w:rsidR="006D5A01" w:rsidRPr="00D6142A" w:rsidRDefault="006D5A01" w:rsidP="006D5A01">
      <w:r>
        <w:pict w14:anchorId="5B05B626">
          <v:rect id="_x0000_i1027" style="width:0;height:1.5pt" o:hralign="center" o:hrstd="t" o:hr="t" fillcolor="#a0a0a0" stroked="f"/>
        </w:pict>
      </w:r>
    </w:p>
    <w:p w14:paraId="4277265C" w14:textId="77777777" w:rsidR="006D5A01" w:rsidRPr="00D6142A" w:rsidRDefault="006D5A01" w:rsidP="006D5A01">
      <w:pPr>
        <w:rPr>
          <w:b/>
          <w:bCs/>
        </w:rPr>
      </w:pPr>
      <w:r w:rsidRPr="00D6142A">
        <w:rPr>
          <w:b/>
          <w:bCs/>
        </w:rPr>
        <w:t>Lease Requirements</w:t>
      </w:r>
    </w:p>
    <w:p w14:paraId="70078138" w14:textId="77777777" w:rsidR="006D5A01" w:rsidRPr="00D6142A" w:rsidRDefault="006D5A01" w:rsidP="006D5A01">
      <w:pPr>
        <w:numPr>
          <w:ilvl w:val="0"/>
          <w:numId w:val="6"/>
        </w:numPr>
      </w:pPr>
      <w:r w:rsidRPr="00D6142A">
        <w:t xml:space="preserve">Minimum lease term: </w:t>
      </w:r>
      <w:r w:rsidRPr="00D6142A">
        <w:rPr>
          <w:b/>
          <w:bCs/>
        </w:rPr>
        <w:t>3 months</w:t>
      </w:r>
    </w:p>
    <w:p w14:paraId="6AF52D77" w14:textId="77777777" w:rsidR="006D5A01" w:rsidRPr="00D6142A" w:rsidRDefault="006D5A01" w:rsidP="006D5A01">
      <w:pPr>
        <w:numPr>
          <w:ilvl w:val="0"/>
          <w:numId w:val="6"/>
        </w:numPr>
      </w:pPr>
      <w:r w:rsidRPr="00D6142A">
        <w:t xml:space="preserve">Maximum lease term: </w:t>
      </w:r>
      <w:r w:rsidRPr="00D6142A">
        <w:rPr>
          <w:b/>
          <w:bCs/>
        </w:rPr>
        <w:t>12 months</w:t>
      </w:r>
    </w:p>
    <w:p w14:paraId="5ADE0C44" w14:textId="77777777" w:rsidR="006D5A01" w:rsidRPr="00D6142A" w:rsidRDefault="006D5A01" w:rsidP="006D5A01">
      <w:pPr>
        <w:numPr>
          <w:ilvl w:val="0"/>
          <w:numId w:val="6"/>
        </w:numPr>
      </w:pPr>
      <w:r w:rsidRPr="00D6142A">
        <w:t>All occupants must be listed on the lease.</w:t>
      </w:r>
    </w:p>
    <w:p w14:paraId="1389650C" w14:textId="77777777" w:rsidR="006D5A01" w:rsidRPr="00D6142A" w:rsidRDefault="006D5A01" w:rsidP="006D5A01">
      <w:pPr>
        <w:numPr>
          <w:ilvl w:val="0"/>
          <w:numId w:val="6"/>
        </w:numPr>
      </w:pPr>
      <w:proofErr w:type="gramStart"/>
      <w:r w:rsidRPr="00D6142A">
        <w:t>Leases</w:t>
      </w:r>
      <w:proofErr w:type="gramEnd"/>
      <w:r w:rsidRPr="00D6142A">
        <w:t xml:space="preserve"> must use a </w:t>
      </w:r>
      <w:r w:rsidRPr="00D6142A">
        <w:rPr>
          <w:b/>
          <w:bCs/>
        </w:rPr>
        <w:t>State of Florida lease agreement</w:t>
      </w:r>
      <w:r w:rsidRPr="00D6142A">
        <w:t>.</w:t>
      </w:r>
    </w:p>
    <w:p w14:paraId="18F636C2" w14:textId="77777777" w:rsidR="006D5A01" w:rsidRPr="00D6142A" w:rsidRDefault="006D5A01" w:rsidP="006D5A01">
      <w:r>
        <w:pict w14:anchorId="0529BDBA">
          <v:rect id="_x0000_i1028" style="width:0;height:1.5pt" o:hralign="center" o:hrstd="t" o:hr="t" fillcolor="#a0a0a0" stroked="f"/>
        </w:pict>
      </w:r>
    </w:p>
    <w:p w14:paraId="389F6933" w14:textId="77777777" w:rsidR="006D5A01" w:rsidRPr="00D6142A" w:rsidRDefault="006D5A01" w:rsidP="006D5A01">
      <w:pPr>
        <w:rPr>
          <w:b/>
          <w:bCs/>
          <w:sz w:val="28"/>
          <w:szCs w:val="28"/>
        </w:rPr>
      </w:pPr>
      <w:r w:rsidRPr="00D6142A">
        <w:rPr>
          <w:b/>
          <w:bCs/>
          <w:sz w:val="28"/>
          <w:szCs w:val="28"/>
        </w:rPr>
        <w:t>Application Submission &amp; Processing</w:t>
      </w:r>
    </w:p>
    <w:p w14:paraId="56939042" w14:textId="77777777" w:rsidR="006D5A01" w:rsidRPr="00D6142A" w:rsidRDefault="006D5A01" w:rsidP="006D5A01">
      <w:pPr>
        <w:rPr>
          <w:b/>
          <w:bCs/>
        </w:rPr>
      </w:pPr>
      <w:r w:rsidRPr="00D6142A">
        <w:rPr>
          <w:b/>
          <w:bCs/>
        </w:rPr>
        <w:t>Applications</w:t>
      </w:r>
    </w:p>
    <w:p w14:paraId="76121FCC" w14:textId="77777777" w:rsidR="006D5A01" w:rsidRDefault="006D5A01" w:rsidP="006D5A01">
      <w:r w:rsidRPr="00D6142A">
        <w:t xml:space="preserve">Applications are available on the </w:t>
      </w:r>
      <w:r w:rsidRPr="00D6142A">
        <w:rPr>
          <w:b/>
          <w:bCs/>
        </w:rPr>
        <w:t>Lauderdale West website</w:t>
      </w:r>
      <w:r w:rsidRPr="00D6142A">
        <w:t xml:space="preserve"> under </w:t>
      </w:r>
      <w:r w:rsidRPr="00D6142A">
        <w:rPr>
          <w:b/>
          <w:bCs/>
        </w:rPr>
        <w:t>Forms</w:t>
      </w:r>
      <w:r w:rsidRPr="00D6142A">
        <w:t>.</w:t>
      </w:r>
    </w:p>
    <w:p w14:paraId="305ABD90" w14:textId="77777777" w:rsidR="006D5A01" w:rsidRPr="00D6142A" w:rsidRDefault="006D5A01" w:rsidP="006D5A01">
      <w:r>
        <w:t>Appointments are required to submit applications.</w:t>
      </w:r>
    </w:p>
    <w:p w14:paraId="2426F8E2" w14:textId="77777777" w:rsidR="006D5A01" w:rsidRPr="00D6142A" w:rsidRDefault="006D5A01" w:rsidP="006D5A01">
      <w:pPr>
        <w:rPr>
          <w:b/>
          <w:bCs/>
        </w:rPr>
      </w:pPr>
      <w:r w:rsidRPr="00D6142A">
        <w:rPr>
          <w:b/>
          <w:bCs/>
        </w:rPr>
        <w:t>Processing Time</w:t>
      </w:r>
    </w:p>
    <w:p w14:paraId="0626B917" w14:textId="77777777" w:rsidR="006D5A01" w:rsidRPr="00D6142A" w:rsidRDefault="006D5A01" w:rsidP="006D5A01">
      <w:pPr>
        <w:numPr>
          <w:ilvl w:val="0"/>
          <w:numId w:val="7"/>
        </w:numPr>
      </w:pPr>
      <w:r w:rsidRPr="00D6142A">
        <w:t xml:space="preserve">Allow </w:t>
      </w:r>
      <w:r w:rsidRPr="00D6142A">
        <w:rPr>
          <w:b/>
          <w:bCs/>
        </w:rPr>
        <w:t>30</w:t>
      </w:r>
      <w:r>
        <w:rPr>
          <w:b/>
          <w:bCs/>
        </w:rPr>
        <w:t xml:space="preserve"> business</w:t>
      </w:r>
      <w:r w:rsidRPr="00D6142A">
        <w:rPr>
          <w:b/>
          <w:bCs/>
        </w:rPr>
        <w:t xml:space="preserve"> days</w:t>
      </w:r>
      <w:r w:rsidRPr="00D6142A">
        <w:t xml:space="preserve"> after a </w:t>
      </w:r>
      <w:r w:rsidRPr="00D6142A">
        <w:rPr>
          <w:b/>
          <w:bCs/>
        </w:rPr>
        <w:t>complete</w:t>
      </w:r>
      <w:r w:rsidRPr="00D6142A">
        <w:t xml:space="preserve"> application package has been submitted.</w:t>
      </w:r>
    </w:p>
    <w:p w14:paraId="169769AB" w14:textId="77777777" w:rsidR="006D5A01" w:rsidRPr="00D6142A" w:rsidRDefault="006D5A01" w:rsidP="006D5A01">
      <w:pPr>
        <w:rPr>
          <w:b/>
          <w:bCs/>
        </w:rPr>
      </w:pPr>
      <w:r w:rsidRPr="00D6142A">
        <w:rPr>
          <w:b/>
          <w:bCs/>
        </w:rPr>
        <w:t>Submission Requirements</w:t>
      </w:r>
    </w:p>
    <w:p w14:paraId="49BD9572" w14:textId="77777777" w:rsidR="006D5A01" w:rsidRPr="00D6142A" w:rsidRDefault="006D5A01" w:rsidP="006D5A01">
      <w:pPr>
        <w:numPr>
          <w:ilvl w:val="0"/>
          <w:numId w:val="8"/>
        </w:numPr>
      </w:pPr>
      <w:r w:rsidRPr="00D6142A">
        <w:t>Applications must be complete before submission.</w:t>
      </w:r>
    </w:p>
    <w:p w14:paraId="091B0578" w14:textId="77777777" w:rsidR="006D5A01" w:rsidRPr="00D6142A" w:rsidRDefault="006D5A01" w:rsidP="006D5A01">
      <w:pPr>
        <w:numPr>
          <w:ilvl w:val="0"/>
          <w:numId w:val="8"/>
        </w:numPr>
      </w:pPr>
      <w:r w:rsidRPr="00D6142A">
        <w:rPr>
          <w:b/>
          <w:bCs/>
        </w:rPr>
        <w:t>Partial application packages will not be accepted.</w:t>
      </w:r>
    </w:p>
    <w:p w14:paraId="6CAD71E8" w14:textId="77777777" w:rsidR="006D5A01" w:rsidRPr="00D6142A" w:rsidRDefault="006D5A01" w:rsidP="006D5A01">
      <w:pPr>
        <w:numPr>
          <w:ilvl w:val="0"/>
          <w:numId w:val="8"/>
        </w:numPr>
      </w:pPr>
      <w:r w:rsidRPr="00D6142A">
        <w:t>All required documentation must be provided for every applicant and occupant.</w:t>
      </w:r>
    </w:p>
    <w:p w14:paraId="54F7BCA7" w14:textId="77777777" w:rsidR="006D5A01" w:rsidRPr="00D6142A" w:rsidRDefault="006D5A01" w:rsidP="006D5A01">
      <w:pPr>
        <w:numPr>
          <w:ilvl w:val="0"/>
          <w:numId w:val="8"/>
        </w:numPr>
      </w:pPr>
      <w:r w:rsidRPr="00D6142A">
        <w:t xml:space="preserve">Purchase contracts must include a closing date that is </w:t>
      </w:r>
      <w:r w:rsidRPr="00D6142A">
        <w:rPr>
          <w:b/>
          <w:bCs/>
        </w:rPr>
        <w:t>at least 30 days after submission</w:t>
      </w:r>
      <w:r w:rsidRPr="00D6142A">
        <w:t xml:space="preserve"> to allow time for Association approval.</w:t>
      </w:r>
    </w:p>
    <w:p w14:paraId="3F0D37BF" w14:textId="77777777" w:rsidR="006D5A01" w:rsidRPr="00D6142A" w:rsidRDefault="006D5A01" w:rsidP="006D5A01">
      <w:r>
        <w:lastRenderedPageBreak/>
        <w:pict w14:anchorId="2D604DF5">
          <v:rect id="_x0000_i1046" style="width:0;height:1.5pt" o:hralign="center" o:hrstd="t" o:hr="t" fillcolor="#a0a0a0" stroked="f"/>
        </w:pict>
      </w:r>
    </w:p>
    <w:p w14:paraId="7920757F" w14:textId="77777777" w:rsidR="006D5A01" w:rsidRPr="00D6142A" w:rsidRDefault="006D5A01" w:rsidP="006D5A01">
      <w:pPr>
        <w:rPr>
          <w:b/>
          <w:bCs/>
          <w:sz w:val="28"/>
          <w:szCs w:val="28"/>
        </w:rPr>
      </w:pPr>
      <w:r w:rsidRPr="00D6142A">
        <w:rPr>
          <w:b/>
          <w:bCs/>
          <w:sz w:val="28"/>
          <w:szCs w:val="28"/>
        </w:rPr>
        <w:t>Exterior Home Inspections</w:t>
      </w:r>
    </w:p>
    <w:p w14:paraId="6D48848B" w14:textId="77777777" w:rsidR="006D5A01" w:rsidRPr="00D6142A" w:rsidRDefault="006D5A01" w:rsidP="006D5A01">
      <w:r w:rsidRPr="00D6142A">
        <w:t>Exterior inspections are conducted before Board approval for:</w:t>
      </w:r>
    </w:p>
    <w:p w14:paraId="1211A8A2" w14:textId="77777777" w:rsidR="006D5A01" w:rsidRPr="00D6142A" w:rsidRDefault="006D5A01" w:rsidP="006D5A01">
      <w:pPr>
        <w:numPr>
          <w:ilvl w:val="0"/>
          <w:numId w:val="9"/>
        </w:numPr>
      </w:pPr>
      <w:r w:rsidRPr="00D6142A">
        <w:t>Purchases</w:t>
      </w:r>
    </w:p>
    <w:p w14:paraId="4A7F0420" w14:textId="77777777" w:rsidR="006D5A01" w:rsidRPr="00D6142A" w:rsidRDefault="006D5A01" w:rsidP="006D5A01">
      <w:pPr>
        <w:numPr>
          <w:ilvl w:val="0"/>
          <w:numId w:val="9"/>
        </w:numPr>
      </w:pPr>
      <w:r w:rsidRPr="00D6142A">
        <w:t>Leases</w:t>
      </w:r>
    </w:p>
    <w:p w14:paraId="05CE1F16" w14:textId="77777777" w:rsidR="006D5A01" w:rsidRPr="00D6142A" w:rsidRDefault="006D5A01" w:rsidP="006D5A01">
      <w:pPr>
        <w:numPr>
          <w:ilvl w:val="0"/>
          <w:numId w:val="9"/>
        </w:numPr>
      </w:pPr>
      <w:r w:rsidRPr="00D6142A">
        <w:t>Inheritance transfers</w:t>
      </w:r>
    </w:p>
    <w:p w14:paraId="4F8B5234" w14:textId="77777777" w:rsidR="006D5A01" w:rsidRPr="00D6142A" w:rsidRDefault="006D5A01" w:rsidP="006D5A01">
      <w:r w:rsidRPr="00D6142A">
        <w:t>Any required exterior repairs must be completed before Association approval to sell or lease the property.</w:t>
      </w:r>
    </w:p>
    <w:p w14:paraId="2EDD6C1C" w14:textId="77777777" w:rsidR="006D5A01" w:rsidRPr="00D6142A" w:rsidRDefault="006D5A01" w:rsidP="006D5A01">
      <w:r>
        <w:pict w14:anchorId="629B6B1F">
          <v:rect id="_x0000_i1030" style="width:0;height:1.5pt" o:hralign="center" o:hrstd="t" o:hr="t" fillcolor="#a0a0a0" stroked="f"/>
        </w:pict>
      </w:r>
    </w:p>
    <w:p w14:paraId="7F893221" w14:textId="77777777" w:rsidR="006D5A01" w:rsidRPr="00D6142A" w:rsidRDefault="006D5A01" w:rsidP="006D5A01">
      <w:pPr>
        <w:rPr>
          <w:b/>
          <w:bCs/>
          <w:sz w:val="28"/>
          <w:szCs w:val="28"/>
        </w:rPr>
      </w:pPr>
      <w:r w:rsidRPr="00D6142A">
        <w:rPr>
          <w:b/>
          <w:bCs/>
          <w:sz w:val="28"/>
          <w:szCs w:val="28"/>
        </w:rPr>
        <w:t>Estoppels &amp; Lender Questionnaires</w:t>
      </w:r>
    </w:p>
    <w:p w14:paraId="4D551286" w14:textId="77777777" w:rsidR="006D5A01" w:rsidRPr="00D6142A" w:rsidRDefault="006D5A01" w:rsidP="006D5A01">
      <w:pPr>
        <w:rPr>
          <w:b/>
          <w:bCs/>
        </w:rPr>
      </w:pPr>
      <w:r w:rsidRPr="00D6142A">
        <w:rPr>
          <w:b/>
          <w:bCs/>
        </w:rPr>
        <w:t>Estoppels</w:t>
      </w:r>
    </w:p>
    <w:p w14:paraId="53B4864E" w14:textId="77777777" w:rsidR="006D5A01" w:rsidRPr="00D6142A" w:rsidRDefault="006D5A01" w:rsidP="006D5A01">
      <w:r w:rsidRPr="00D6142A">
        <w:t xml:space="preserve">Estoppels are ordered through </w:t>
      </w:r>
      <w:r w:rsidRPr="00D6142A">
        <w:rPr>
          <w:b/>
          <w:bCs/>
        </w:rPr>
        <w:t>Juda, Eskew &amp; Associates</w:t>
      </w:r>
      <w:r w:rsidRPr="00D6142A">
        <w:t xml:space="preserve"> via their </w:t>
      </w:r>
      <w:proofErr w:type="spellStart"/>
      <w:r w:rsidRPr="00D6142A">
        <w:t>CondoCerts</w:t>
      </w:r>
      <w:proofErr w:type="spellEnd"/>
      <w:r w:rsidRPr="00D6142A">
        <w:t xml:space="preserve"> portal.</w:t>
      </w:r>
    </w:p>
    <w:p w14:paraId="4F914031" w14:textId="77777777" w:rsidR="006D5A01" w:rsidRPr="00D6142A" w:rsidRDefault="006D5A01" w:rsidP="006D5A01">
      <w:pPr>
        <w:rPr>
          <w:b/>
          <w:bCs/>
        </w:rPr>
      </w:pPr>
      <w:r w:rsidRPr="00D6142A">
        <w:rPr>
          <w:b/>
          <w:bCs/>
        </w:rPr>
        <w:t>Lender Questionnaires</w:t>
      </w:r>
    </w:p>
    <w:p w14:paraId="12587A2F" w14:textId="77777777" w:rsidR="006D5A01" w:rsidRPr="00D6142A" w:rsidRDefault="006D5A01" w:rsidP="006D5A01">
      <w:pPr>
        <w:numPr>
          <w:ilvl w:val="0"/>
          <w:numId w:val="10"/>
        </w:numPr>
      </w:pPr>
      <w:r w:rsidRPr="00D6142A">
        <w:rPr>
          <w:b/>
          <w:bCs/>
        </w:rPr>
        <w:t>$250</w:t>
      </w:r>
      <w:r w:rsidRPr="00D6142A">
        <w:t xml:space="preserve"> — 14-business-day turnaround</w:t>
      </w:r>
    </w:p>
    <w:p w14:paraId="67542381" w14:textId="77777777" w:rsidR="006D5A01" w:rsidRDefault="006D5A01" w:rsidP="006D5A01">
      <w:pPr>
        <w:numPr>
          <w:ilvl w:val="0"/>
          <w:numId w:val="10"/>
        </w:numPr>
      </w:pPr>
      <w:r w:rsidRPr="00D6142A">
        <w:rPr>
          <w:b/>
          <w:bCs/>
        </w:rPr>
        <w:t>$300</w:t>
      </w:r>
      <w:r w:rsidRPr="00D6142A">
        <w:t xml:space="preserve"> — 7-business-day turnaround</w:t>
      </w:r>
    </w:p>
    <w:p w14:paraId="21E3022D" w14:textId="77777777" w:rsidR="006D5A01" w:rsidRPr="00503037" w:rsidRDefault="006D5A01" w:rsidP="006D5A01">
      <w:pPr>
        <w:rPr>
          <w:i/>
          <w:iCs/>
        </w:rPr>
      </w:pPr>
      <w:r w:rsidRPr="00503037">
        <w:rPr>
          <w:i/>
          <w:iCs/>
        </w:rPr>
        <w:t>Request for legal information – case numbers will be included in the lender’s questionnaires.  No other information will be provided.</w:t>
      </w:r>
    </w:p>
    <w:p w14:paraId="1CD74AEC" w14:textId="77777777" w:rsidR="006D5A01" w:rsidRPr="00F75D8F" w:rsidRDefault="006D5A01" w:rsidP="006D5A01">
      <w:pPr>
        <w:rPr>
          <w:b/>
          <w:bCs/>
        </w:rPr>
      </w:pPr>
      <w:r w:rsidRPr="00F75D8F">
        <w:rPr>
          <w:b/>
          <w:bCs/>
        </w:rPr>
        <w:t>Affidavit of Stability</w:t>
      </w:r>
    </w:p>
    <w:p w14:paraId="0A61F9A8" w14:textId="77777777" w:rsidR="006D5A01" w:rsidRPr="00D6142A" w:rsidRDefault="006D5A01" w:rsidP="006D5A01">
      <w:r>
        <w:tab/>
      </w:r>
      <w:r w:rsidRPr="00503037">
        <w:rPr>
          <w:b/>
          <w:bCs/>
        </w:rPr>
        <w:t>$100</w:t>
      </w:r>
      <w:r>
        <w:t xml:space="preserve"> – 7 business day turnaround</w:t>
      </w:r>
    </w:p>
    <w:p w14:paraId="6BB3652A" w14:textId="77777777" w:rsidR="006D5A01" w:rsidRDefault="006D5A01" w:rsidP="006D5A01">
      <w:r w:rsidRPr="00D6142A">
        <w:t xml:space="preserve">Checks should be made payable to </w:t>
      </w:r>
      <w:r w:rsidRPr="00D6142A">
        <w:rPr>
          <w:b/>
          <w:bCs/>
        </w:rPr>
        <w:t>Lauderdale West Community Association</w:t>
      </w:r>
      <w:r w:rsidRPr="00D6142A">
        <w:t>.</w:t>
      </w:r>
    </w:p>
    <w:p w14:paraId="293E1D2B" w14:textId="2840ADF0" w:rsidR="006D5A01" w:rsidRDefault="006D5A01" w:rsidP="006D5A01">
      <w:r>
        <w:t>Send request and check to</w:t>
      </w:r>
      <w:proofErr w:type="gramStart"/>
      <w:r>
        <w:t>:  Applications</w:t>
      </w:r>
      <w:proofErr w:type="gramEnd"/>
      <w:r>
        <w:t xml:space="preserve"> and Approvals Dept</w:t>
      </w:r>
    </w:p>
    <w:p w14:paraId="4EF1D163" w14:textId="1E0A1644" w:rsidR="006D5A01" w:rsidRDefault="006D5A01" w:rsidP="006D5A01">
      <w:r>
        <w:tab/>
      </w:r>
      <w:r w:rsidR="001B5652">
        <w:tab/>
      </w:r>
      <w:r w:rsidR="001B5652">
        <w:tab/>
        <w:t xml:space="preserve">          </w:t>
      </w:r>
      <w:r>
        <w:t>1141 NW 85 NW 85</w:t>
      </w:r>
      <w:r w:rsidRPr="00D6142A">
        <w:rPr>
          <w:vertAlign w:val="superscript"/>
        </w:rPr>
        <w:t>th</w:t>
      </w:r>
      <w:r>
        <w:t xml:space="preserve"> Ave</w:t>
      </w:r>
    </w:p>
    <w:p w14:paraId="2DFAA9D8" w14:textId="1805E6D8" w:rsidR="006D5A01" w:rsidRDefault="006D5A01" w:rsidP="006D5A01">
      <w:r>
        <w:tab/>
      </w:r>
      <w:r w:rsidR="001B5652">
        <w:t xml:space="preserve">                                     </w:t>
      </w:r>
      <w:r>
        <w:t>Plantation, FL   33322</w:t>
      </w:r>
    </w:p>
    <w:p w14:paraId="04528602" w14:textId="77777777" w:rsidR="006D5A01" w:rsidRDefault="006D5A01" w:rsidP="006D5A01">
      <w:pPr>
        <w:rPr>
          <w:b/>
          <w:bCs/>
        </w:rPr>
      </w:pPr>
      <w:r w:rsidRPr="00D6142A">
        <w:rPr>
          <w:b/>
          <w:bCs/>
        </w:rPr>
        <w:lastRenderedPageBreak/>
        <w:t>Association Documents</w:t>
      </w:r>
    </w:p>
    <w:p w14:paraId="6CEBB997" w14:textId="77777777" w:rsidR="006D5A01" w:rsidRPr="00503037" w:rsidRDefault="006D5A01" w:rsidP="006D5A01">
      <w:r w:rsidRPr="00503037">
        <w:t xml:space="preserve">Association Docs/Bylaws can be downloaded from </w:t>
      </w:r>
      <w:proofErr w:type="spellStart"/>
      <w:r w:rsidRPr="00503037">
        <w:t>lauderdalewest@org</w:t>
      </w:r>
      <w:proofErr w:type="spellEnd"/>
      <w:r w:rsidRPr="00503037">
        <w:t>.</w:t>
      </w:r>
    </w:p>
    <w:p w14:paraId="5117973B" w14:textId="3575A38B" w:rsidR="006D5A01" w:rsidRDefault="006D5A01" w:rsidP="006D5A01">
      <w:r w:rsidRPr="00F75D8F">
        <w:rPr>
          <w:b/>
          <w:bCs/>
        </w:rPr>
        <w:t>The Association will not provide meeting minutes</w:t>
      </w:r>
      <w:r>
        <w:rPr>
          <w:b/>
          <w:bCs/>
        </w:rPr>
        <w:t xml:space="preserve"> or</w:t>
      </w:r>
      <w:r w:rsidRPr="00F75D8F">
        <w:rPr>
          <w:b/>
          <w:bCs/>
        </w:rPr>
        <w:t xml:space="preserve"> financial statements</w:t>
      </w:r>
      <w:r>
        <w:rPr>
          <w:b/>
          <w:bCs/>
        </w:rPr>
        <w:t>.</w:t>
      </w:r>
      <w:r w:rsidRPr="00F75D8F">
        <w:rPr>
          <w:b/>
          <w:bCs/>
        </w:rPr>
        <w:t xml:space="preserve">  </w:t>
      </w:r>
      <w:r w:rsidRPr="00D6142A">
        <w:t>Buyers should request copies of these documents from the current property owner</w:t>
      </w:r>
      <w:r>
        <w:t xml:space="preserve"> who has access to the Owner’s Corner. </w:t>
      </w:r>
    </w:p>
    <w:p w14:paraId="1111A12E" w14:textId="77777777" w:rsidR="006D5A01" w:rsidRPr="00503037" w:rsidRDefault="006D5A01" w:rsidP="006D5A01">
      <w:pPr>
        <w:rPr>
          <w:b/>
          <w:bCs/>
        </w:rPr>
      </w:pPr>
      <w:r>
        <w:pict w14:anchorId="7F696A29">
          <v:rect id="_x0000_i1031" style="width:0;height:1.5pt" o:hralign="center" o:hrstd="t" o:hr="t" fillcolor="#a0a0a0" stroked="f"/>
        </w:pict>
      </w:r>
    </w:p>
    <w:p w14:paraId="6C612704" w14:textId="77777777" w:rsidR="006D5A01" w:rsidRPr="00D6142A" w:rsidRDefault="006D5A01" w:rsidP="006D5A01">
      <w:pPr>
        <w:rPr>
          <w:b/>
          <w:bCs/>
          <w:sz w:val="28"/>
          <w:szCs w:val="28"/>
        </w:rPr>
      </w:pPr>
      <w:r w:rsidRPr="00D6142A">
        <w:rPr>
          <w:b/>
          <w:bCs/>
          <w:sz w:val="28"/>
          <w:szCs w:val="28"/>
        </w:rPr>
        <w:t>Community Rules</w:t>
      </w:r>
    </w:p>
    <w:p w14:paraId="6622C554" w14:textId="77777777" w:rsidR="006D5A01" w:rsidRPr="00D6142A" w:rsidRDefault="006D5A01" w:rsidP="006D5A01">
      <w:pPr>
        <w:numPr>
          <w:ilvl w:val="0"/>
          <w:numId w:val="11"/>
        </w:numPr>
      </w:pPr>
      <w:r w:rsidRPr="00D6142A">
        <w:t xml:space="preserve">Lauderdale West is a </w:t>
      </w:r>
      <w:r w:rsidRPr="00D6142A">
        <w:rPr>
          <w:b/>
          <w:bCs/>
        </w:rPr>
        <w:t>pet-free community</w:t>
      </w:r>
      <w:r w:rsidRPr="00D6142A">
        <w:t>.</w:t>
      </w:r>
    </w:p>
    <w:p w14:paraId="5EF9118A" w14:textId="77777777" w:rsidR="006D5A01" w:rsidRPr="00D6142A" w:rsidRDefault="006D5A01" w:rsidP="006D5A01">
      <w:pPr>
        <w:numPr>
          <w:ilvl w:val="0"/>
          <w:numId w:val="11"/>
        </w:numPr>
      </w:pPr>
      <w:r w:rsidRPr="00D6142A">
        <w:t xml:space="preserve">Garage sales and estate sales are </w:t>
      </w:r>
      <w:r w:rsidRPr="00D6142A">
        <w:rPr>
          <w:b/>
          <w:bCs/>
        </w:rPr>
        <w:t>not permitted</w:t>
      </w:r>
      <w:r w:rsidRPr="00D6142A">
        <w:t>.</w:t>
      </w:r>
    </w:p>
    <w:p w14:paraId="1422B5CD" w14:textId="77777777" w:rsidR="006D5A01" w:rsidRPr="00D6142A" w:rsidRDefault="006D5A01" w:rsidP="006D5A01">
      <w:pPr>
        <w:numPr>
          <w:ilvl w:val="0"/>
          <w:numId w:val="11"/>
        </w:numPr>
      </w:pPr>
      <w:r w:rsidRPr="00D6142A">
        <w:t>No signs are permitted in yards, on buildings, or in windows.</w:t>
      </w:r>
    </w:p>
    <w:p w14:paraId="12A524B6" w14:textId="77777777" w:rsidR="006D5A01" w:rsidRDefault="006D5A01" w:rsidP="006D5A01">
      <w:pPr>
        <w:numPr>
          <w:ilvl w:val="0"/>
          <w:numId w:val="11"/>
        </w:numPr>
      </w:pPr>
      <w:r w:rsidRPr="00D6142A">
        <w:t>Every applicant, occupant, and resident must complete an Association application.</w:t>
      </w:r>
    </w:p>
    <w:p w14:paraId="647E062C" w14:textId="77777777" w:rsidR="006D5A01" w:rsidRPr="00D6142A" w:rsidRDefault="006D5A01" w:rsidP="006D5A01">
      <w:pPr>
        <w:numPr>
          <w:ilvl w:val="0"/>
          <w:numId w:val="11"/>
        </w:numPr>
      </w:pPr>
      <w:r>
        <w:t>Guide to Living in Lauderdale West can be found on the Lauderdale West website</w:t>
      </w:r>
    </w:p>
    <w:p w14:paraId="51BFBEB1" w14:textId="77777777" w:rsidR="006D5A01" w:rsidRPr="00D6142A" w:rsidRDefault="006D5A01" w:rsidP="006D5A01">
      <w:r>
        <w:pict w14:anchorId="0A1AA84D">
          <v:rect id="_x0000_i1032" style="width:0;height:1.5pt" o:hralign="center" o:hrstd="t" o:hr="t" fillcolor="#a0a0a0" stroked="f"/>
        </w:pict>
      </w:r>
    </w:p>
    <w:p w14:paraId="44037E0B" w14:textId="77777777" w:rsidR="006D5A01" w:rsidRPr="00D6142A" w:rsidRDefault="006D5A01" w:rsidP="006D5A01">
      <w:pPr>
        <w:rPr>
          <w:b/>
          <w:bCs/>
          <w:sz w:val="28"/>
          <w:szCs w:val="28"/>
        </w:rPr>
      </w:pPr>
      <w:r w:rsidRPr="00D6142A">
        <w:rPr>
          <w:b/>
          <w:bCs/>
          <w:sz w:val="28"/>
          <w:szCs w:val="28"/>
        </w:rPr>
        <w:t>Parking</w:t>
      </w:r>
    </w:p>
    <w:p w14:paraId="55073B7E" w14:textId="77777777" w:rsidR="006D5A01" w:rsidRPr="00D6142A" w:rsidRDefault="006D5A01" w:rsidP="006D5A01">
      <w:r w:rsidRPr="00D6142A">
        <w:t>Parking is limited to the capacity of each home's driveway.</w:t>
      </w:r>
    </w:p>
    <w:p w14:paraId="11824644" w14:textId="77777777" w:rsidR="006D5A01" w:rsidRPr="00D6142A" w:rsidRDefault="006D5A01" w:rsidP="006D5A01">
      <w:pPr>
        <w:numPr>
          <w:ilvl w:val="0"/>
          <w:numId w:val="12"/>
        </w:numPr>
      </w:pPr>
      <w:r w:rsidRPr="00D6142A">
        <w:rPr>
          <w:b/>
          <w:bCs/>
        </w:rPr>
        <w:t>Single driveway:</w:t>
      </w:r>
      <w:r w:rsidRPr="00D6142A">
        <w:t xml:space="preserve"> 1 vehicle</w:t>
      </w:r>
    </w:p>
    <w:p w14:paraId="4DCE4AFC" w14:textId="77777777" w:rsidR="006D5A01" w:rsidRPr="00D6142A" w:rsidRDefault="006D5A01" w:rsidP="006D5A01">
      <w:pPr>
        <w:numPr>
          <w:ilvl w:val="0"/>
          <w:numId w:val="12"/>
        </w:numPr>
      </w:pPr>
      <w:r w:rsidRPr="00D6142A">
        <w:rPr>
          <w:b/>
          <w:bCs/>
        </w:rPr>
        <w:t>Double driveway:</w:t>
      </w:r>
      <w:r w:rsidRPr="00D6142A">
        <w:t xml:space="preserve"> 2 vehicles</w:t>
      </w:r>
    </w:p>
    <w:p w14:paraId="7E1F8CCB" w14:textId="77777777" w:rsidR="006D5A01" w:rsidRPr="00D6142A" w:rsidRDefault="006D5A01" w:rsidP="006D5A01">
      <w:pPr>
        <w:numPr>
          <w:ilvl w:val="0"/>
          <w:numId w:val="12"/>
        </w:numPr>
      </w:pPr>
      <w:r w:rsidRPr="00D6142A">
        <w:rPr>
          <w:b/>
          <w:bCs/>
        </w:rPr>
        <w:t>Plex units:</w:t>
      </w:r>
      <w:r w:rsidRPr="00D6142A">
        <w:t xml:space="preserve"> 2 vehicles</w:t>
      </w:r>
    </w:p>
    <w:p w14:paraId="1B69537D" w14:textId="77777777" w:rsidR="006D5A01" w:rsidRPr="00D6142A" w:rsidRDefault="006D5A01" w:rsidP="006D5A01">
      <w:r>
        <w:pict w14:anchorId="3BB739C3">
          <v:rect id="_x0000_i1033" style="width:0;height:1.5pt" o:hralign="center" o:hrstd="t" o:hr="t" fillcolor="#a0a0a0" stroked="f"/>
        </w:pict>
      </w:r>
    </w:p>
    <w:p w14:paraId="32B4B31C" w14:textId="77777777" w:rsidR="006D5A01" w:rsidRPr="00D6142A" w:rsidRDefault="006D5A01" w:rsidP="006D5A01">
      <w:pPr>
        <w:rPr>
          <w:b/>
          <w:bCs/>
          <w:sz w:val="28"/>
          <w:szCs w:val="28"/>
        </w:rPr>
      </w:pPr>
      <w:r w:rsidRPr="00D6142A">
        <w:rPr>
          <w:b/>
          <w:bCs/>
          <w:sz w:val="28"/>
          <w:szCs w:val="28"/>
        </w:rPr>
        <w:t>Forms &amp; Documents</w:t>
      </w:r>
    </w:p>
    <w:p w14:paraId="594804B3" w14:textId="77777777" w:rsidR="006D5A01" w:rsidRPr="00D6142A" w:rsidRDefault="006D5A01" w:rsidP="006D5A01">
      <w:r w:rsidRPr="00D6142A">
        <w:t>The following documents are available through the Lauderdale West website:</w:t>
      </w:r>
    </w:p>
    <w:p w14:paraId="3AE92477" w14:textId="77777777" w:rsidR="006D5A01" w:rsidRPr="00D6142A" w:rsidRDefault="006D5A01" w:rsidP="006D5A01">
      <w:pPr>
        <w:numPr>
          <w:ilvl w:val="0"/>
          <w:numId w:val="13"/>
        </w:numPr>
      </w:pPr>
      <w:r w:rsidRPr="00D6142A">
        <w:t>Application</w:t>
      </w:r>
    </w:p>
    <w:p w14:paraId="1D28B01D" w14:textId="77777777" w:rsidR="006D5A01" w:rsidRPr="00D6142A" w:rsidRDefault="006D5A01" w:rsidP="006D5A01">
      <w:pPr>
        <w:numPr>
          <w:ilvl w:val="0"/>
          <w:numId w:val="13"/>
        </w:numPr>
      </w:pPr>
      <w:r w:rsidRPr="00D6142A">
        <w:t xml:space="preserve">Guide </w:t>
      </w:r>
      <w:proofErr w:type="gramStart"/>
      <w:r w:rsidRPr="00D6142A">
        <w:t>for</w:t>
      </w:r>
      <w:proofErr w:type="gramEnd"/>
      <w:r w:rsidRPr="00D6142A">
        <w:t xml:space="preserve"> Living in Lauderdale West</w:t>
      </w:r>
    </w:p>
    <w:p w14:paraId="3CF91BEE" w14:textId="77777777" w:rsidR="006D5A01" w:rsidRPr="00D6142A" w:rsidRDefault="006D5A01" w:rsidP="006D5A01">
      <w:pPr>
        <w:numPr>
          <w:ilvl w:val="0"/>
          <w:numId w:val="13"/>
        </w:numPr>
      </w:pPr>
      <w:r w:rsidRPr="00D6142A">
        <w:t>Association Documents / Bylaws</w:t>
      </w:r>
    </w:p>
    <w:p w14:paraId="3BB159AB" w14:textId="77777777" w:rsidR="006D5A01" w:rsidRDefault="006D5A01" w:rsidP="006D5A01">
      <w:pPr>
        <w:numPr>
          <w:ilvl w:val="0"/>
          <w:numId w:val="13"/>
        </w:numPr>
      </w:pPr>
      <w:r w:rsidRPr="00D6142A">
        <w:lastRenderedPageBreak/>
        <w:t>Maintenance Fee Information</w:t>
      </w:r>
    </w:p>
    <w:p w14:paraId="1DC9D7A7" w14:textId="77777777" w:rsidR="006D5A01" w:rsidRDefault="006D5A01" w:rsidP="006D5A01">
      <w:pPr>
        <w:numPr>
          <w:ilvl w:val="0"/>
          <w:numId w:val="13"/>
        </w:numPr>
      </w:pPr>
      <w:r>
        <w:t>Emotional Pet Support Request Form</w:t>
      </w:r>
    </w:p>
    <w:p w14:paraId="6A1AA938" w14:textId="18CE7BBE" w:rsidR="006D5A01" w:rsidRPr="00D6142A" w:rsidRDefault="006D5A01" w:rsidP="006D5A01">
      <w:pPr>
        <w:numPr>
          <w:ilvl w:val="0"/>
          <w:numId w:val="13"/>
        </w:numPr>
      </w:pPr>
      <w:r>
        <w:t>Refinance-Mortgage Financing Affidavit</w:t>
      </w:r>
    </w:p>
    <w:p w14:paraId="6362F609" w14:textId="77777777" w:rsidR="006D5A01" w:rsidRPr="00D6142A" w:rsidRDefault="006D5A01" w:rsidP="006D5A01">
      <w:r w:rsidRPr="00D6142A">
        <w:rPr>
          <w:b/>
          <w:bCs/>
        </w:rPr>
        <w:t xml:space="preserve">Financial statements and other owner-only documents are available </w:t>
      </w:r>
      <w:r>
        <w:rPr>
          <w:b/>
          <w:bCs/>
        </w:rPr>
        <w:t>exclusively</w:t>
      </w:r>
      <w:r w:rsidRPr="00D6142A">
        <w:rPr>
          <w:b/>
          <w:bCs/>
        </w:rPr>
        <w:t xml:space="preserve"> to property owners through the Owner's Corner of the website</w:t>
      </w:r>
      <w:r>
        <w:rPr>
          <w:b/>
          <w:bCs/>
        </w:rPr>
        <w:t>.</w:t>
      </w:r>
    </w:p>
    <w:p w14:paraId="6685A556" w14:textId="77777777" w:rsidR="006D5A01" w:rsidRDefault="006D5A01" w:rsidP="006D5A01"/>
    <w:p w14:paraId="67CFC648" w14:textId="77777777" w:rsidR="009262BE" w:rsidRDefault="009262BE"/>
    <w:p w14:paraId="28F6B729" w14:textId="77777777" w:rsidR="00694987" w:rsidRDefault="00694987"/>
    <w:p w14:paraId="1BDD752A" w14:textId="77777777" w:rsidR="008C07D7" w:rsidRDefault="008C07D7" w:rsidP="00F2620D"/>
    <w:sectPr w:rsidR="008C07D7" w:rsidSect="00694987">
      <w:headerReference w:type="default" r:id="rId7"/>
      <w:footerReference w:type="default" r:id="rId8"/>
      <w:pgSz w:w="12240" w:h="15840"/>
      <w:pgMar w:top="1440" w:right="1080" w:bottom="1440" w:left="1080" w:header="15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0ED8C" w14:textId="77777777" w:rsidR="00A74BF5" w:rsidRDefault="00A74BF5" w:rsidP="009262BE">
      <w:r>
        <w:separator/>
      </w:r>
    </w:p>
  </w:endnote>
  <w:endnote w:type="continuationSeparator" w:id="0">
    <w:p w14:paraId="59F74A93" w14:textId="77777777" w:rsidR="00A74BF5" w:rsidRDefault="00A74BF5" w:rsidP="00926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590703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08A22D3" w14:textId="71AFA848" w:rsidR="006D5A01" w:rsidRDefault="006D5A0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  <w:t>October 2026</w:t>
        </w:r>
      </w:p>
    </w:sdtContent>
  </w:sdt>
  <w:p w14:paraId="58317679" w14:textId="77777777" w:rsidR="006D5A01" w:rsidRDefault="006D5A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603D8" w14:textId="77777777" w:rsidR="00A74BF5" w:rsidRDefault="00A74BF5" w:rsidP="009262BE">
      <w:r>
        <w:separator/>
      </w:r>
    </w:p>
  </w:footnote>
  <w:footnote w:type="continuationSeparator" w:id="0">
    <w:p w14:paraId="0E26289F" w14:textId="77777777" w:rsidR="00A74BF5" w:rsidRDefault="00A74BF5" w:rsidP="00926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766F2" w14:textId="77777777" w:rsidR="009262BE" w:rsidRDefault="009262B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BEAADF" wp14:editId="4EADE91B">
          <wp:simplePos x="0" y="0"/>
          <wp:positionH relativeFrom="page">
            <wp:align>left</wp:align>
          </wp:positionH>
          <wp:positionV relativeFrom="paragraph">
            <wp:posOffset>-711642</wp:posOffset>
          </wp:positionV>
          <wp:extent cx="7753743" cy="97801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W letterhead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0838" cy="980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253498" w14:textId="77777777" w:rsidR="009262BE" w:rsidRDefault="009262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25A"/>
    <w:multiLevelType w:val="multilevel"/>
    <w:tmpl w:val="A882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2BB"/>
    <w:multiLevelType w:val="multilevel"/>
    <w:tmpl w:val="E036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43942"/>
    <w:multiLevelType w:val="multilevel"/>
    <w:tmpl w:val="CD18C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D643B"/>
    <w:multiLevelType w:val="multilevel"/>
    <w:tmpl w:val="03DA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957DD7"/>
    <w:multiLevelType w:val="multilevel"/>
    <w:tmpl w:val="ED687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BC1B7F"/>
    <w:multiLevelType w:val="multilevel"/>
    <w:tmpl w:val="FC14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FB19E9"/>
    <w:multiLevelType w:val="multilevel"/>
    <w:tmpl w:val="6464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474007"/>
    <w:multiLevelType w:val="multilevel"/>
    <w:tmpl w:val="1550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F639A5"/>
    <w:multiLevelType w:val="multilevel"/>
    <w:tmpl w:val="4D34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8D3AB4"/>
    <w:multiLevelType w:val="multilevel"/>
    <w:tmpl w:val="A30C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4A035E"/>
    <w:multiLevelType w:val="multilevel"/>
    <w:tmpl w:val="94EA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ED3674"/>
    <w:multiLevelType w:val="multilevel"/>
    <w:tmpl w:val="82206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4E6235"/>
    <w:multiLevelType w:val="multilevel"/>
    <w:tmpl w:val="CE64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310518">
    <w:abstractNumId w:val="11"/>
  </w:num>
  <w:num w:numId="2" w16cid:durableId="1971737755">
    <w:abstractNumId w:val="9"/>
  </w:num>
  <w:num w:numId="3" w16cid:durableId="1619529810">
    <w:abstractNumId w:val="12"/>
  </w:num>
  <w:num w:numId="4" w16cid:durableId="1006252189">
    <w:abstractNumId w:val="10"/>
  </w:num>
  <w:num w:numId="5" w16cid:durableId="2094934152">
    <w:abstractNumId w:val="3"/>
  </w:num>
  <w:num w:numId="6" w16cid:durableId="838811678">
    <w:abstractNumId w:val="5"/>
  </w:num>
  <w:num w:numId="7" w16cid:durableId="1268926519">
    <w:abstractNumId w:val="0"/>
  </w:num>
  <w:num w:numId="8" w16cid:durableId="387263922">
    <w:abstractNumId w:val="4"/>
  </w:num>
  <w:num w:numId="9" w16cid:durableId="1320621060">
    <w:abstractNumId w:val="8"/>
  </w:num>
  <w:num w:numId="10" w16cid:durableId="1005667870">
    <w:abstractNumId w:val="1"/>
  </w:num>
  <w:num w:numId="11" w16cid:durableId="1906065545">
    <w:abstractNumId w:val="7"/>
  </w:num>
  <w:num w:numId="12" w16cid:durableId="929701326">
    <w:abstractNumId w:val="2"/>
  </w:num>
  <w:num w:numId="13" w16cid:durableId="3225089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01"/>
    <w:rsid w:val="00032342"/>
    <w:rsid w:val="001B5652"/>
    <w:rsid w:val="002F3236"/>
    <w:rsid w:val="003B6D47"/>
    <w:rsid w:val="00641DDB"/>
    <w:rsid w:val="0069247E"/>
    <w:rsid w:val="00694987"/>
    <w:rsid w:val="006D5A01"/>
    <w:rsid w:val="008C07D7"/>
    <w:rsid w:val="008E16EB"/>
    <w:rsid w:val="009262BE"/>
    <w:rsid w:val="00A74BF5"/>
    <w:rsid w:val="00AB6824"/>
    <w:rsid w:val="00F2620D"/>
    <w:rsid w:val="00F4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EBF997"/>
  <w15:chartTrackingRefBased/>
  <w15:docId w15:val="{281F7128-1684-45FD-BD58-18E7E6B3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A01"/>
    <w:pPr>
      <w:spacing w:after="160" w:line="278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2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2BE"/>
  </w:style>
  <w:style w:type="paragraph" w:styleId="Footer">
    <w:name w:val="footer"/>
    <w:basedOn w:val="Normal"/>
    <w:link w:val="FooterChar"/>
    <w:uiPriority w:val="99"/>
    <w:unhideWhenUsed/>
    <w:rsid w:val="009262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2BE"/>
  </w:style>
  <w:style w:type="paragraph" w:styleId="BalloonText">
    <w:name w:val="Balloon Text"/>
    <w:basedOn w:val="Normal"/>
    <w:link w:val="BalloonTextChar"/>
    <w:uiPriority w:val="99"/>
    <w:semiHidden/>
    <w:unhideWhenUsed/>
    <w:rsid w:val="006949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98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D5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Forms%20-%20Applications%205-26-2026\MASTERS\LW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LW LETTERHEAD.dotx</Template>
  <TotalTime>12</TotalTime>
  <Pages>5</Pages>
  <Words>560</Words>
  <Characters>3358</Characters>
  <Application>Microsoft Office Word</Application>
  <DocSecurity>0</DocSecurity>
  <Lines>104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Delarosa</dc:creator>
  <cp:keywords/>
  <dc:description/>
  <cp:lastModifiedBy>Terry Delarosa</cp:lastModifiedBy>
  <cp:revision>1</cp:revision>
  <cp:lastPrinted>2026-10-16T17:56:00Z</cp:lastPrinted>
  <dcterms:created xsi:type="dcterms:W3CDTF">2026-10-16T17:53:00Z</dcterms:created>
  <dcterms:modified xsi:type="dcterms:W3CDTF">2026-10-16T18:08:00Z</dcterms:modified>
</cp:coreProperties>
</file>